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27A28" w:rsidRPr="00B36F67" w:rsidRDefault="00427A28">
      <w:pPr>
        <w:pStyle w:val="normal0"/>
        <w:jc w:val="center"/>
        <w:rPr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01.png" o:spid="_x0000_s1026" type="#_x0000_t75" style="position:absolute;left:0;text-align:left;margin-left:324pt;margin-top:0;width:207.35pt;height:116.65pt;z-index:251644416;visibility:visible;mso-wrap-distance-top:9pt;mso-wrap-distance-bottom:9pt;mso-position-horizontal-relative:margin" o:allowoverlap="f">
            <v:imagedata r:id="rId5" o:title=""/>
            <w10:wrap type="square" anchorx="margin"/>
          </v:shape>
        </w:pict>
      </w:r>
      <w:r w:rsidRPr="00B36F67">
        <w:rPr>
          <w:b/>
          <w:sz w:val="44"/>
          <w:szCs w:val="44"/>
        </w:rPr>
        <w:t xml:space="preserve">Proj 4:  Science Biomimicry </w:t>
      </w:r>
    </w:p>
    <w:p w:rsidR="00427A28" w:rsidRDefault="00427A28">
      <w:pPr>
        <w:pStyle w:val="normal0"/>
      </w:pPr>
    </w:p>
    <w:p w:rsidR="00427A28" w:rsidRDefault="00427A28" w:rsidP="00B36F67">
      <w:pPr>
        <w:pStyle w:val="normal0"/>
        <w:ind w:left="1080" w:hanging="1080"/>
      </w:pPr>
      <w:r>
        <w:rPr>
          <w:b/>
        </w:rPr>
        <w:t>Objective:</w:t>
      </w:r>
      <w:r>
        <w:t xml:space="preserve"> Design a device that features key literary components from books of literature.</w:t>
      </w:r>
    </w:p>
    <w:p w:rsidR="00427A28" w:rsidRDefault="00427A28">
      <w:pPr>
        <w:pStyle w:val="normal0"/>
        <w:ind w:left="1260"/>
      </w:pPr>
    </w:p>
    <w:p w:rsidR="00427A28" w:rsidRDefault="00427A28">
      <w:pPr>
        <w:pStyle w:val="normal0"/>
        <w:ind w:left="810" w:hanging="810"/>
      </w:pPr>
      <w:r>
        <w:rPr>
          <w:b/>
        </w:rPr>
        <w:t>Need:</w:t>
      </w:r>
      <w:r>
        <w:t xml:space="preserve">  To create an interactive and unique way to reinforce literary concepts for teachers to use in their classrooms.</w:t>
      </w:r>
    </w:p>
    <w:p w:rsidR="00427A28" w:rsidRDefault="00427A28">
      <w:pPr>
        <w:pStyle w:val="normal0"/>
        <w:spacing w:after="200"/>
        <w:rPr>
          <w:b/>
        </w:rPr>
      </w:pPr>
    </w:p>
    <w:p w:rsidR="00427A28" w:rsidRDefault="00427A28">
      <w:pPr>
        <w:pStyle w:val="normal0"/>
        <w:spacing w:after="200"/>
      </w:pPr>
      <w:r>
        <w:rPr>
          <w:b/>
        </w:rPr>
        <w:t>Agenda:</w:t>
      </w:r>
    </w:p>
    <w:p w:rsidR="00427A28" w:rsidRDefault="00427A28" w:rsidP="00B36F67">
      <w:pPr>
        <w:pStyle w:val="normal0"/>
        <w:tabs>
          <w:tab w:val="left" w:pos="1980"/>
        </w:tabs>
        <w:ind w:left="1980" w:hanging="1980"/>
      </w:pPr>
      <w:r>
        <w:t>Day 1 (T. 11/10)</w:t>
      </w:r>
      <w:r>
        <w:tab/>
        <w:t>Phase 1 (Discovery): Guest Presenter to discuss biomimicry.</w:t>
      </w:r>
    </w:p>
    <w:p w:rsidR="00427A28" w:rsidRDefault="00427A28" w:rsidP="00B36F67">
      <w:pPr>
        <w:pStyle w:val="normal0"/>
        <w:tabs>
          <w:tab w:val="left" w:pos="1980"/>
        </w:tabs>
        <w:ind w:left="1980" w:hanging="1980"/>
      </w:pPr>
      <w:r>
        <w:t>Day 2 (W. 11/11)</w:t>
      </w:r>
      <w:r>
        <w:tab/>
        <w:t>Phase 2 (Interpretation):  Research your topic.  Decide which theme(s) you would use, key concepts and key components.</w:t>
      </w:r>
    </w:p>
    <w:p w:rsidR="00427A28" w:rsidRDefault="00427A28" w:rsidP="00B36F67">
      <w:pPr>
        <w:pStyle w:val="normal0"/>
        <w:tabs>
          <w:tab w:val="left" w:pos="1980"/>
        </w:tabs>
        <w:ind w:left="1980" w:hanging="1980"/>
      </w:pPr>
      <w:r>
        <w:t>Day 3 (Th. 11/12)</w:t>
      </w:r>
      <w:r>
        <w:tab/>
        <w:t xml:space="preserve">Phase 3 (Ideation): Continue research and start brainstorming ways to accomplish challenge.  Create as many sketches as possible of inspiration from nature and design layouts in sketchbook.   </w:t>
      </w:r>
    </w:p>
    <w:p w:rsidR="00427A28" w:rsidRDefault="00427A28" w:rsidP="00B36F67">
      <w:pPr>
        <w:pStyle w:val="normal0"/>
        <w:tabs>
          <w:tab w:val="left" w:pos="1980"/>
        </w:tabs>
        <w:ind w:left="1980" w:hanging="1980"/>
      </w:pPr>
      <w:r>
        <w:t>Day 4 (F. 11/13)</w:t>
      </w:r>
      <w:r>
        <w:tab/>
        <w:t xml:space="preserve">Phase 2 (Ideation): Field Trip </w:t>
      </w:r>
    </w:p>
    <w:p w:rsidR="00427A28" w:rsidRDefault="00427A28" w:rsidP="00B36F67">
      <w:pPr>
        <w:pStyle w:val="normal0"/>
        <w:tabs>
          <w:tab w:val="left" w:pos="1980"/>
        </w:tabs>
        <w:ind w:left="1980" w:hanging="1980"/>
      </w:pPr>
      <w:r>
        <w:t>Day 5 (M. 11/16)</w:t>
      </w:r>
      <w:r>
        <w:tab/>
        <w:t>Phase 4 (Experimentation): Finalize idea and start prototype.</w:t>
      </w:r>
    </w:p>
    <w:p w:rsidR="00427A28" w:rsidRDefault="00427A28" w:rsidP="00B36F67">
      <w:pPr>
        <w:pStyle w:val="normal0"/>
        <w:tabs>
          <w:tab w:val="left" w:pos="1980"/>
        </w:tabs>
        <w:ind w:left="1980" w:hanging="1980"/>
      </w:pPr>
      <w:r>
        <w:t>Day 6 (T. 11/17)</w:t>
      </w:r>
      <w:r>
        <w:tab/>
        <w:t>Phase 4 (Experimentation): Continue working on your prototype.</w:t>
      </w:r>
    </w:p>
    <w:p w:rsidR="00427A28" w:rsidRDefault="00427A28" w:rsidP="00B36F67">
      <w:pPr>
        <w:pStyle w:val="normal0"/>
        <w:tabs>
          <w:tab w:val="left" w:pos="1980"/>
        </w:tabs>
        <w:ind w:left="1980" w:hanging="1980"/>
      </w:pPr>
      <w:r>
        <w:t>Day 7 (W. 11/18)</w:t>
      </w:r>
      <w:r>
        <w:tab/>
        <w:t xml:space="preserve">Phase 4 (Experimentation): Continue working on your prototype.  </w:t>
      </w:r>
    </w:p>
    <w:p w:rsidR="00427A28" w:rsidRDefault="00427A28" w:rsidP="00B36F67">
      <w:pPr>
        <w:pStyle w:val="normal0"/>
        <w:tabs>
          <w:tab w:val="left" w:pos="1980"/>
        </w:tabs>
        <w:ind w:left="1980" w:hanging="1980"/>
      </w:pPr>
      <w:r>
        <w:t>Day 8 (Th. 11/19)</w:t>
      </w:r>
      <w:r>
        <w:tab/>
        <w:t xml:space="preserve">Phase 4 (Experimentation): Continue working on your prototype. Print 3D or paper design.  </w:t>
      </w:r>
    </w:p>
    <w:p w:rsidR="00427A28" w:rsidRDefault="00427A28" w:rsidP="00B36F67">
      <w:pPr>
        <w:pStyle w:val="normal0"/>
        <w:tabs>
          <w:tab w:val="left" w:pos="1980"/>
        </w:tabs>
        <w:ind w:left="1980" w:hanging="1980"/>
      </w:pPr>
      <w:r>
        <w:t>Day 9 (F. 11/20)</w:t>
      </w:r>
      <w:r>
        <w:tab/>
        <w:t xml:space="preserve">Phase 4 (Experimentation): Continue working on your prototype. Print 3D or paper design.    </w:t>
      </w:r>
    </w:p>
    <w:p w:rsidR="00427A28" w:rsidRDefault="00427A28" w:rsidP="00B36F67">
      <w:pPr>
        <w:pStyle w:val="normal0"/>
        <w:tabs>
          <w:tab w:val="left" w:pos="1980"/>
        </w:tabs>
        <w:ind w:left="1980" w:hanging="1980"/>
      </w:pPr>
      <w:r>
        <w:t>Day 10 (M 11/23)</w:t>
      </w:r>
      <w:r>
        <w:tab/>
        <w:t>Phase 4 (Experimentation): Continue working on your prototype. Print 3D or paper design.</w:t>
      </w:r>
    </w:p>
    <w:p w:rsidR="00427A28" w:rsidRDefault="00427A28" w:rsidP="00B36F67">
      <w:pPr>
        <w:pStyle w:val="normal0"/>
        <w:tabs>
          <w:tab w:val="left" w:pos="1980"/>
        </w:tabs>
        <w:ind w:left="1980" w:hanging="1980"/>
      </w:pPr>
      <w:r>
        <w:t xml:space="preserve">Day 10 (T. 11/24) </w:t>
      </w:r>
      <w:r>
        <w:tab/>
        <w:t>Phase 4 (Experimentation): Last work day.</w:t>
      </w:r>
    </w:p>
    <w:p w:rsidR="00427A28" w:rsidRDefault="00427A28">
      <w:pPr>
        <w:pStyle w:val="normal0"/>
        <w:ind w:left="810" w:hanging="810"/>
      </w:pPr>
    </w:p>
    <w:p w:rsidR="00427A28" w:rsidRDefault="00427A28">
      <w:pPr>
        <w:pStyle w:val="normal0"/>
        <w:ind w:left="810" w:hanging="810"/>
      </w:pPr>
      <w:r>
        <w:rPr>
          <w:b/>
        </w:rPr>
        <w:t>Directions:</w:t>
      </w:r>
    </w:p>
    <w:p w:rsidR="00427A28" w:rsidRDefault="00427A28">
      <w:pPr>
        <w:pStyle w:val="normal0"/>
        <w:numPr>
          <w:ilvl w:val="0"/>
          <w:numId w:val="2"/>
        </w:numPr>
        <w:ind w:hanging="360"/>
        <w:contextualSpacing/>
      </w:pPr>
      <w:r>
        <w:t>Get into new design team.  Decide on a physical disability.</w:t>
      </w:r>
    </w:p>
    <w:p w:rsidR="00427A28" w:rsidRDefault="00427A28">
      <w:pPr>
        <w:pStyle w:val="normal0"/>
        <w:numPr>
          <w:ilvl w:val="0"/>
          <w:numId w:val="2"/>
        </w:numPr>
        <w:ind w:hanging="360"/>
        <w:contextualSpacing/>
      </w:pPr>
      <w:r>
        <w:t>Research what it would be like to have that disability (pros and cons).  Collect data about it and the people who have it.</w:t>
      </w:r>
    </w:p>
    <w:p w:rsidR="00427A28" w:rsidRDefault="00427A28">
      <w:pPr>
        <w:pStyle w:val="normal0"/>
        <w:numPr>
          <w:ilvl w:val="0"/>
          <w:numId w:val="2"/>
        </w:numPr>
        <w:ind w:hanging="360"/>
        <w:contextualSpacing/>
      </w:pPr>
      <w:r>
        <w:t>Create an assistive device that mimics nature and helps the “client” with their physical disability.</w:t>
      </w:r>
    </w:p>
    <w:p w:rsidR="00427A28" w:rsidRDefault="00427A28">
      <w:pPr>
        <w:pStyle w:val="normal0"/>
        <w:numPr>
          <w:ilvl w:val="0"/>
          <w:numId w:val="2"/>
        </w:numPr>
        <w:ind w:hanging="360"/>
        <w:contextualSpacing/>
      </w:pPr>
      <w:r>
        <w:t>Create a Design Board (will need for pitching idea).  Will need:</w:t>
      </w:r>
    </w:p>
    <w:p w:rsidR="00427A28" w:rsidRDefault="00427A28">
      <w:pPr>
        <w:pStyle w:val="normal0"/>
        <w:numPr>
          <w:ilvl w:val="1"/>
          <w:numId w:val="2"/>
        </w:numPr>
        <w:ind w:hanging="360"/>
        <w:contextualSpacing/>
      </w:pPr>
      <w:r>
        <w:t>Have either a sketch of the design (print paper copy from Tinkercad) or 3-D printed prototype.</w:t>
      </w:r>
    </w:p>
    <w:p w:rsidR="00427A28" w:rsidRDefault="00427A28">
      <w:pPr>
        <w:pStyle w:val="normal0"/>
        <w:numPr>
          <w:ilvl w:val="1"/>
          <w:numId w:val="2"/>
        </w:numPr>
        <w:ind w:hanging="360"/>
        <w:contextualSpacing/>
      </w:pPr>
      <w:r>
        <w:t>Label: title, information about the disability and any additional information needed.</w:t>
      </w:r>
    </w:p>
    <w:p w:rsidR="00427A28" w:rsidRDefault="00427A28">
      <w:pPr>
        <w:pStyle w:val="normal0"/>
        <w:numPr>
          <w:ilvl w:val="1"/>
          <w:numId w:val="2"/>
        </w:numPr>
        <w:ind w:hanging="360"/>
        <w:contextualSpacing/>
      </w:pPr>
      <w:r>
        <w:t>Infographic: All data collected in research of disability must be visually displayed in an interesting way.  Log onto Piktochart.com to create your infographic.</w:t>
      </w:r>
    </w:p>
    <w:p w:rsidR="00427A28" w:rsidRDefault="00427A28">
      <w:pPr>
        <w:pStyle w:val="normal0"/>
        <w:numPr>
          <w:ilvl w:val="0"/>
          <w:numId w:val="2"/>
        </w:numPr>
        <w:ind w:hanging="360"/>
        <w:contextualSpacing/>
      </w:pPr>
      <w:r>
        <w:t>Get ready to pitch your idea.</w:t>
      </w:r>
    </w:p>
    <w:p w:rsidR="00427A28" w:rsidRDefault="00427A28">
      <w:pPr>
        <w:pStyle w:val="normal0"/>
      </w:pPr>
    </w:p>
    <w:p w:rsidR="00427A28" w:rsidRDefault="00427A28">
      <w:pPr>
        <w:pStyle w:val="normal0"/>
      </w:pPr>
      <w:r>
        <w:rPr>
          <w:b/>
          <w:highlight w:val="white"/>
        </w:rPr>
        <w:t>Resources:</w:t>
      </w:r>
    </w:p>
    <w:p w:rsidR="00427A28" w:rsidRDefault="00427A28">
      <w:pPr>
        <w:pStyle w:val="normal0"/>
        <w:numPr>
          <w:ilvl w:val="0"/>
          <w:numId w:val="3"/>
        </w:numPr>
        <w:ind w:hanging="360"/>
        <w:contextualSpacing/>
      </w:pPr>
      <w:hyperlink r:id="rId6">
        <w:r>
          <w:rPr>
            <w:color w:val="1155CC"/>
            <w:u w:val="single"/>
          </w:rPr>
          <w:t>http://www.disabled-world.com/disability/statistics/census-stats.php</w:t>
        </w:r>
      </w:hyperlink>
    </w:p>
    <w:p w:rsidR="00427A28" w:rsidRDefault="00427A28">
      <w:pPr>
        <w:pStyle w:val="normal0"/>
        <w:numPr>
          <w:ilvl w:val="0"/>
          <w:numId w:val="3"/>
        </w:numPr>
        <w:ind w:hanging="360"/>
        <w:contextualSpacing/>
      </w:pPr>
      <w:r>
        <w:t xml:space="preserve">John Hopkins: </w:t>
      </w:r>
      <w:hyperlink r:id="rId7">
        <w:r>
          <w:rPr>
            <w:color w:val="1155CC"/>
            <w:u w:val="single"/>
          </w:rPr>
          <w:t>http://web.jhu.edu/disabilities/faculty/types_of_disabilities/</w:t>
        </w:r>
      </w:hyperlink>
    </w:p>
    <w:p w:rsidR="00427A28" w:rsidRDefault="00427A28">
      <w:pPr>
        <w:pStyle w:val="normal0"/>
        <w:numPr>
          <w:ilvl w:val="0"/>
          <w:numId w:val="3"/>
        </w:numPr>
        <w:ind w:hanging="360"/>
        <w:contextualSpacing/>
      </w:pPr>
      <w:hyperlink r:id="rId8">
        <w:r>
          <w:rPr>
            <w:color w:val="1155CC"/>
            <w:u w:val="single"/>
          </w:rPr>
          <w:t>http://www.cyh.com/HealthTopics/HealthTopicDetails.aspx?p=114&amp;np=306&amp;id=1874</w:t>
        </w:r>
      </w:hyperlink>
    </w:p>
    <w:p w:rsidR="00427A28" w:rsidRDefault="00427A28">
      <w:pPr>
        <w:pStyle w:val="normal0"/>
        <w:numPr>
          <w:ilvl w:val="0"/>
          <w:numId w:val="3"/>
        </w:numPr>
        <w:ind w:hanging="360"/>
        <w:contextualSpacing/>
      </w:pPr>
      <w:r>
        <w:t xml:space="preserve">CDC: </w:t>
      </w:r>
      <w:hyperlink r:id="rId9">
        <w:r>
          <w:rPr>
            <w:color w:val="1155CC"/>
            <w:u w:val="single"/>
          </w:rPr>
          <w:t>http://www.cdc.gov/ncbddd/disabilityandhealth/types.html</w:t>
        </w:r>
      </w:hyperlink>
    </w:p>
    <w:p w:rsidR="00427A28" w:rsidRDefault="00427A28">
      <w:pPr>
        <w:pStyle w:val="normal0"/>
        <w:numPr>
          <w:ilvl w:val="0"/>
          <w:numId w:val="3"/>
        </w:numPr>
        <w:ind w:hanging="360"/>
        <w:contextualSpacing/>
      </w:pPr>
      <w:r>
        <w:t xml:space="preserve">Infographic: </w:t>
      </w:r>
      <w:hyperlink r:id="rId10">
        <w:r>
          <w:rPr>
            <w:color w:val="1155CC"/>
            <w:u w:val="single"/>
          </w:rPr>
          <w:t>http://piktochart.com/piktochart-infographics/</w:t>
        </w:r>
      </w:hyperlink>
    </w:p>
    <w:p w:rsidR="00427A28" w:rsidRDefault="00427A28">
      <w:pPr>
        <w:pStyle w:val="normal0"/>
        <w:ind w:left="810" w:hanging="810"/>
        <w:rPr>
          <w:b/>
        </w:rPr>
      </w:pPr>
    </w:p>
    <w:p w:rsidR="00427A28" w:rsidRDefault="00427A28">
      <w:pPr>
        <w:pStyle w:val="normal0"/>
        <w:ind w:left="810" w:hanging="810"/>
      </w:pPr>
      <w:r>
        <w:rPr>
          <w:b/>
        </w:rPr>
        <w:t>Rubric: 50 pts total (5 pts each)</w:t>
      </w:r>
    </w:p>
    <w:p w:rsidR="00427A28" w:rsidRDefault="00427A28">
      <w:pPr>
        <w:pStyle w:val="normal0"/>
        <w:numPr>
          <w:ilvl w:val="0"/>
          <w:numId w:val="1"/>
        </w:numPr>
        <w:ind w:hanging="360"/>
        <w:contextualSpacing/>
        <w:rPr>
          <w:highlight w:val="white"/>
        </w:rPr>
      </w:pPr>
      <w:r>
        <w:t>FORM: Is the design (style) aesthetically pleasing? Is the design interesting from all directions? Were all sides considered for the design? Is it proportionate and to scale?</w:t>
      </w:r>
    </w:p>
    <w:p w:rsidR="00427A28" w:rsidRDefault="00427A28">
      <w:pPr>
        <w:pStyle w:val="normal0"/>
        <w:numPr>
          <w:ilvl w:val="0"/>
          <w:numId w:val="1"/>
        </w:numPr>
        <w:ind w:hanging="360"/>
        <w:contextualSpacing/>
      </w:pPr>
      <w:r>
        <w:t>FIT: Does the parts all go together?</w:t>
      </w:r>
    </w:p>
    <w:p w:rsidR="00427A28" w:rsidRDefault="00427A28">
      <w:pPr>
        <w:pStyle w:val="normal0"/>
        <w:numPr>
          <w:ilvl w:val="0"/>
          <w:numId w:val="1"/>
        </w:numPr>
        <w:ind w:hanging="360"/>
        <w:contextualSpacing/>
      </w:pPr>
      <w:r>
        <w:t>FUNCTION: What is the function of your design? Use space below to describe how your prototype will work.</w:t>
      </w:r>
    </w:p>
    <w:p w:rsidR="00427A28" w:rsidRDefault="00427A28">
      <w:pPr>
        <w:pStyle w:val="normal0"/>
        <w:numPr>
          <w:ilvl w:val="0"/>
          <w:numId w:val="1"/>
        </w:numPr>
        <w:ind w:hanging="360"/>
        <w:contextualSpacing/>
      </w:pPr>
      <w:r>
        <w:rPr>
          <w:highlight w:val="white"/>
        </w:rPr>
        <w:t>PROTOTYPE: Was one created</w:t>
      </w:r>
      <w:r>
        <w:t xml:space="preserve"> (drawn or printed)? </w:t>
      </w:r>
      <w:r>
        <w:rPr>
          <w:highlight w:val="white"/>
          <w:u w:val="single"/>
        </w:rPr>
        <w:t>Print</w:t>
      </w:r>
      <w:r>
        <w:rPr>
          <w:highlight w:val="white"/>
        </w:rPr>
        <w:t xml:space="preserve">: Were all sides considered in the design to create a 3-Dimensional design?  Is it proportionate and to scale? </w:t>
      </w:r>
      <w:r>
        <w:rPr>
          <w:highlight w:val="white"/>
          <w:u w:val="single"/>
        </w:rPr>
        <w:t>Paper</w:t>
      </w:r>
      <w:r>
        <w:rPr>
          <w:highlight w:val="white"/>
        </w:rPr>
        <w:t>: Design created with care, labeled neatly, securely attached, and free of any unintentional marks or tears.</w:t>
      </w:r>
    </w:p>
    <w:p w:rsidR="00427A28" w:rsidRDefault="00427A28">
      <w:pPr>
        <w:pStyle w:val="normal0"/>
        <w:numPr>
          <w:ilvl w:val="0"/>
          <w:numId w:val="1"/>
        </w:numPr>
        <w:ind w:hanging="360"/>
        <w:contextualSpacing/>
      </w:pPr>
      <w:r>
        <w:t>IDEATION: Were a variety of ideas used to make the design interesting? (Turn in sketches)</w:t>
      </w:r>
    </w:p>
    <w:p w:rsidR="00427A28" w:rsidRDefault="00427A28">
      <w:pPr>
        <w:pStyle w:val="normal0"/>
        <w:numPr>
          <w:ilvl w:val="0"/>
          <w:numId w:val="1"/>
        </w:numPr>
        <w:ind w:hanging="360"/>
        <w:contextualSpacing/>
      </w:pPr>
      <w:r>
        <w:rPr>
          <w:highlight w:val="white"/>
        </w:rPr>
        <w:t>INTERPRETATION</w:t>
      </w:r>
      <w:r>
        <w:t xml:space="preserve">: How have the various issues associated with a specific disability been addressed and researched? </w:t>
      </w:r>
    </w:p>
    <w:p w:rsidR="00427A28" w:rsidRDefault="00427A28">
      <w:pPr>
        <w:pStyle w:val="normal0"/>
        <w:numPr>
          <w:ilvl w:val="0"/>
          <w:numId w:val="1"/>
        </w:numPr>
        <w:ind w:hanging="360"/>
        <w:contextualSpacing/>
      </w:pPr>
      <w:r>
        <w:t>BIOMIMICRY: Was the inspiration based on nature? Is the inspiration clearly evident in the design?</w:t>
      </w:r>
    </w:p>
    <w:p w:rsidR="00427A28" w:rsidRDefault="00427A28">
      <w:pPr>
        <w:pStyle w:val="normal0"/>
        <w:numPr>
          <w:ilvl w:val="0"/>
          <w:numId w:val="1"/>
        </w:numPr>
        <w:ind w:hanging="360"/>
        <w:contextualSpacing/>
      </w:pPr>
      <w:r>
        <w:t>NEED: How well does the design solve the issue of the client's need?</w:t>
      </w:r>
    </w:p>
    <w:p w:rsidR="00427A28" w:rsidRDefault="00427A28">
      <w:pPr>
        <w:pStyle w:val="normal0"/>
        <w:numPr>
          <w:ilvl w:val="0"/>
          <w:numId w:val="1"/>
        </w:numPr>
        <w:ind w:hanging="360"/>
        <w:contextualSpacing/>
      </w:pPr>
      <w:r>
        <w:t>PITCH: Did the presentation have the flow of being rehearsed? Did all members or presentation have a role in the pitch?</w:t>
      </w:r>
    </w:p>
    <w:p w:rsidR="00427A28" w:rsidRDefault="00427A28">
      <w:pPr>
        <w:pStyle w:val="normal0"/>
        <w:ind w:left="720" w:hanging="450"/>
      </w:pPr>
      <w:r>
        <w:t>10. INFOGRAPHICS: Was the data collected represented in a strong visual format?  Was it neatly presented?</w:t>
      </w:r>
    </w:p>
    <w:p w:rsidR="00427A28" w:rsidRDefault="00427A28">
      <w:pPr>
        <w:pStyle w:val="normal0"/>
      </w:pPr>
    </w:p>
    <w:p w:rsidR="00427A28" w:rsidRDefault="00427A28">
      <w:pPr>
        <w:pStyle w:val="normal0"/>
        <w:widowControl w:val="0"/>
      </w:pPr>
      <w:r>
        <w:rPr>
          <w:b/>
        </w:rPr>
        <w:t>Types of Physical Disabilities</w:t>
      </w:r>
    </w:p>
    <w:tbl>
      <w:tblPr>
        <w:tblW w:w="10920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000"/>
      </w:tblPr>
      <w:tblGrid>
        <w:gridCol w:w="1350"/>
        <w:gridCol w:w="8130"/>
        <w:gridCol w:w="1440"/>
      </w:tblGrid>
      <w:tr w:rsidR="00427A28" w:rsidTr="006B5F27">
        <w:trPr>
          <w:trHeight w:val="700"/>
        </w:trPr>
        <w:tc>
          <w:tcPr>
            <w:tcW w:w="135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Traumatic brain injury (TBI)</w:t>
            </w:r>
          </w:p>
        </w:tc>
        <w:tc>
          <w:tcPr>
            <w:tcW w:w="813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 xml:space="preserve">TBI refers to any injury to the head and brain. It is the leading cause of death and physical disability to children in the </w:t>
            </w:r>
            <w:smartTag w:uri="urn:schemas-microsoft-com:office:smarttags" w:element="country-region">
              <w:smartTag w:uri="urn:schemas-microsoft-com:office:smarttags" w:element="place">
                <w:r w:rsidRPr="006B5F27">
                  <w:rPr>
                    <w:sz w:val="18"/>
                    <w:szCs w:val="18"/>
                  </w:rPr>
                  <w:t>US</w:t>
                </w:r>
              </w:smartTag>
            </w:smartTag>
            <w:r w:rsidRPr="006B5F27">
              <w:rPr>
                <w:sz w:val="18"/>
                <w:szCs w:val="18"/>
              </w:rPr>
              <w:t>. Boys are twice as likely as girls to sustain a brain or spinal cord injury.</w:t>
            </w:r>
          </w:p>
        </w:tc>
        <w:tc>
          <w:tcPr>
            <w:tcW w:w="144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95 per 100,000</w:t>
            </w:r>
          </w:p>
        </w:tc>
      </w:tr>
      <w:tr w:rsidR="00427A28" w:rsidTr="006B5F27">
        <w:trPr>
          <w:trHeight w:val="940"/>
        </w:trPr>
        <w:tc>
          <w:tcPr>
            <w:tcW w:w="135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Cerebral Palsy</w:t>
            </w:r>
          </w:p>
        </w:tc>
        <w:tc>
          <w:tcPr>
            <w:tcW w:w="813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A disorder of movement caused by damage to the motor-control areas of the brain, affecting muscle tone and voluntary movements. Damage occurs from injury before or after birth that leads to oxygen deprivation or head injury.</w:t>
            </w:r>
          </w:p>
        </w:tc>
        <w:tc>
          <w:tcPr>
            <w:tcW w:w="144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approx. 5,000 new cases per year.</w:t>
            </w:r>
          </w:p>
        </w:tc>
      </w:tr>
      <w:tr w:rsidR="00427A28" w:rsidTr="006B5F27">
        <w:trPr>
          <w:trHeight w:val="580"/>
        </w:trPr>
        <w:tc>
          <w:tcPr>
            <w:tcW w:w="135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Spinal-cord injury</w:t>
            </w:r>
          </w:p>
        </w:tc>
        <w:tc>
          <w:tcPr>
            <w:tcW w:w="813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An acquired neurological disorder in which the spinal cord has been damaged.</w:t>
            </w:r>
          </w:p>
        </w:tc>
        <w:tc>
          <w:tcPr>
            <w:tcW w:w="144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40 per 1,000,000</w:t>
            </w:r>
          </w:p>
        </w:tc>
      </w:tr>
      <w:tr w:rsidR="00427A28" w:rsidTr="006B5F27">
        <w:trPr>
          <w:trHeight w:val="960"/>
        </w:trPr>
        <w:tc>
          <w:tcPr>
            <w:tcW w:w="135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Epilepsy</w:t>
            </w:r>
          </w:p>
        </w:tc>
        <w:tc>
          <w:tcPr>
            <w:tcW w:w="813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A seizure disorder in which the brain cells do not work properly in one or both sides of brain, causing a range of seizures from momentary (tonic-clonic) loss of consciousness with muscle twitching to (myoclonic) abrupt jerking of muscles and sudden (atonic) loss of muscle tone and loss of consciousness.</w:t>
            </w:r>
          </w:p>
        </w:tc>
        <w:tc>
          <w:tcPr>
            <w:tcW w:w="144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2.3 million</w:t>
            </w:r>
          </w:p>
        </w:tc>
      </w:tr>
      <w:tr w:rsidR="00427A28" w:rsidTr="006B5F27">
        <w:trPr>
          <w:trHeight w:val="1040"/>
        </w:trPr>
        <w:tc>
          <w:tcPr>
            <w:tcW w:w="135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 xml:space="preserve">Neutral tube defects </w:t>
            </w:r>
          </w:p>
        </w:tc>
        <w:tc>
          <w:tcPr>
            <w:tcW w:w="813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  <w:u w:val="single"/>
              </w:rPr>
              <w:t>Spinal Bifida (SB)</w:t>
            </w:r>
            <w:r w:rsidRPr="006B5F27">
              <w:rPr>
                <w:sz w:val="18"/>
                <w:szCs w:val="18"/>
              </w:rPr>
              <w:t xml:space="preserve">: a small gap or defect in the backbone and the spinal cord itself or the spinal column is exposed.  </w:t>
            </w:r>
            <w:r w:rsidRPr="006B5F27">
              <w:rPr>
                <w:sz w:val="18"/>
                <w:szCs w:val="18"/>
                <w:u w:val="single"/>
              </w:rPr>
              <w:t>Encephalocele</w:t>
            </w:r>
            <w:r w:rsidRPr="006B5F27">
              <w:rPr>
                <w:sz w:val="18"/>
                <w:szCs w:val="18"/>
              </w:rPr>
              <w:t xml:space="preserve">: An opening in the brain.  </w:t>
            </w:r>
            <w:r w:rsidRPr="006B5F27">
              <w:rPr>
                <w:sz w:val="18"/>
                <w:szCs w:val="18"/>
                <w:u w:val="single"/>
              </w:rPr>
              <w:t>Anencephaly:</w:t>
            </w:r>
            <w:r w:rsidRPr="006B5F27">
              <w:rPr>
                <w:sz w:val="18"/>
                <w:szCs w:val="18"/>
              </w:rPr>
              <w:t xml:space="preserve"> A major malformation of the brain that causes death of the fetus or infant in most cases</w:t>
            </w:r>
          </w:p>
        </w:tc>
        <w:tc>
          <w:tcPr>
            <w:tcW w:w="144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SB affects approx. 1 of every 1,000 children</w:t>
            </w:r>
          </w:p>
        </w:tc>
      </w:tr>
      <w:tr w:rsidR="00427A28" w:rsidTr="006B5F27">
        <w:trPr>
          <w:trHeight w:val="780"/>
        </w:trPr>
        <w:tc>
          <w:tcPr>
            <w:tcW w:w="135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Muscular Dystrophy (MD)</w:t>
            </w:r>
          </w:p>
        </w:tc>
        <w:tc>
          <w:tcPr>
            <w:tcW w:w="813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A progressive disease of the musculoskeletal system (muscles and skeleton) that affects all muscles and eventually the heart and diaphragm, leading to death.</w:t>
            </w:r>
          </w:p>
        </w:tc>
        <w:tc>
          <w:tcPr>
            <w:tcW w:w="144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50,000-250,0000 diagnosed annually</w:t>
            </w:r>
          </w:p>
        </w:tc>
      </w:tr>
      <w:tr w:rsidR="00427A28" w:rsidTr="006B5F27">
        <w:trPr>
          <w:trHeight w:val="680"/>
        </w:trPr>
        <w:tc>
          <w:tcPr>
            <w:tcW w:w="135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 xml:space="preserve">Juvenile Rheumatoid Arthritis </w:t>
            </w:r>
          </w:p>
        </w:tc>
        <w:tc>
          <w:tcPr>
            <w:tcW w:w="813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(JRA) Arthritis is a group of disorders that affect the joints.  JRA causes stiff and swollen joints and pain.</w:t>
            </w:r>
          </w:p>
        </w:tc>
        <w:tc>
          <w:tcPr>
            <w:tcW w:w="144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Approx. 300,000 children</w:t>
            </w:r>
          </w:p>
        </w:tc>
      </w:tr>
      <w:tr w:rsidR="00427A28" w:rsidTr="006B5F27">
        <w:trPr>
          <w:trHeight w:val="620"/>
        </w:trPr>
        <w:tc>
          <w:tcPr>
            <w:tcW w:w="135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Cystic Fibrosis</w:t>
            </w:r>
          </w:p>
        </w:tc>
        <w:tc>
          <w:tcPr>
            <w:tcW w:w="813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A genetic cardiopulmonary disorder that results in severe respiratory and digestive problems.</w:t>
            </w:r>
          </w:p>
        </w:tc>
        <w:tc>
          <w:tcPr>
            <w:tcW w:w="144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 xml:space="preserve">Approx. 30,000 </w:t>
            </w:r>
          </w:p>
        </w:tc>
      </w:tr>
      <w:tr w:rsidR="00427A28" w:rsidTr="006B5F27">
        <w:trPr>
          <w:trHeight w:val="420"/>
        </w:trPr>
        <w:tc>
          <w:tcPr>
            <w:tcW w:w="135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  <w:r w:rsidRPr="006B5F27">
              <w:rPr>
                <w:sz w:val="18"/>
                <w:szCs w:val="18"/>
              </w:rPr>
              <w:t>Amputations</w:t>
            </w:r>
          </w:p>
        </w:tc>
        <w:tc>
          <w:tcPr>
            <w:tcW w:w="813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</w:p>
        </w:tc>
        <w:tc>
          <w:tcPr>
            <w:tcW w:w="144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427A28" w:rsidRDefault="00427A28" w:rsidP="006B5F27">
            <w:pPr>
              <w:pStyle w:val="normal0"/>
              <w:widowControl w:val="0"/>
              <w:spacing w:line="240" w:lineRule="auto"/>
            </w:pPr>
          </w:p>
        </w:tc>
      </w:tr>
    </w:tbl>
    <w:p w:rsidR="00427A28" w:rsidRDefault="00427A28">
      <w:pPr>
        <w:pStyle w:val="normal0"/>
      </w:pPr>
    </w:p>
    <w:p w:rsidR="00427A28" w:rsidRDefault="00427A28">
      <w:pPr>
        <w:pStyle w:val="normal0"/>
      </w:pPr>
    </w:p>
    <w:p w:rsidR="00427A28" w:rsidRPr="00AA2FB8" w:rsidRDefault="00427A28">
      <w:pPr>
        <w:pStyle w:val="normal0"/>
        <w:rPr>
          <w:sz w:val="28"/>
          <w:szCs w:val="28"/>
        </w:rPr>
      </w:pPr>
      <w:r w:rsidRPr="00AA2FB8">
        <w:rPr>
          <w:sz w:val="28"/>
          <w:szCs w:val="28"/>
        </w:rPr>
        <w:t xml:space="preserve">Team Member Names: </w:t>
      </w:r>
      <w:r w:rsidRPr="00AA2FB8">
        <w:rPr>
          <w:sz w:val="24"/>
          <w:szCs w:val="24"/>
        </w:rPr>
        <w:t>_________________________________</w:t>
      </w:r>
      <w:r>
        <w:rPr>
          <w:sz w:val="24"/>
          <w:szCs w:val="24"/>
        </w:rPr>
        <w:t>_______</w:t>
      </w:r>
      <w:r w:rsidRPr="00AA2FB8">
        <w:rPr>
          <w:sz w:val="24"/>
          <w:szCs w:val="24"/>
        </w:rPr>
        <w:t>_______</w:t>
      </w:r>
      <w:r w:rsidRPr="00AA2FB8">
        <w:rPr>
          <w:sz w:val="28"/>
          <w:szCs w:val="28"/>
        </w:rPr>
        <w:t xml:space="preserve">   Hr: </w:t>
      </w:r>
      <w:r w:rsidRPr="00AA2FB8">
        <w:rPr>
          <w:sz w:val="24"/>
          <w:szCs w:val="24"/>
        </w:rPr>
        <w:t>______</w:t>
      </w:r>
    </w:p>
    <w:p w:rsidR="00427A28" w:rsidRDefault="00427A28">
      <w:pPr>
        <w:pStyle w:val="normal0"/>
      </w:pPr>
    </w:p>
    <w:p w:rsidR="00427A28" w:rsidRDefault="00427A28" w:rsidP="00B36F67">
      <w:pPr>
        <w:pStyle w:val="normal0"/>
      </w:pPr>
      <w:r w:rsidRPr="00B36F67">
        <w:rPr>
          <w:b/>
        </w:rPr>
        <w:t>Physical Disability</w:t>
      </w:r>
      <w:r>
        <w:rPr>
          <w:b/>
        </w:rPr>
        <w:t xml:space="preserve"> Name</w:t>
      </w:r>
      <w:r>
        <w:t>: __________________________________________________________________</w:t>
      </w:r>
    </w:p>
    <w:p w:rsidR="00427A28" w:rsidRDefault="00427A28" w:rsidP="00B36F67">
      <w:pPr>
        <w:pStyle w:val="normal0"/>
        <w:tabs>
          <w:tab w:val="left" w:pos="360"/>
        </w:tabs>
      </w:pPr>
    </w:p>
    <w:p w:rsidR="00427A28" w:rsidRDefault="00427A28" w:rsidP="00464D66">
      <w:pPr>
        <w:pStyle w:val="normal0"/>
        <w:ind w:left="810" w:hanging="810"/>
        <w:rPr>
          <w:b/>
        </w:rPr>
      </w:pPr>
      <w:r>
        <w:rPr>
          <w:b/>
        </w:rPr>
        <w:t>Vocabulary:</w:t>
      </w:r>
    </w:p>
    <w:p w:rsidR="00427A28" w:rsidRDefault="00427A28" w:rsidP="00464D66">
      <w:pPr>
        <w:pStyle w:val="normal0"/>
        <w:numPr>
          <w:ilvl w:val="0"/>
          <w:numId w:val="14"/>
        </w:numPr>
      </w:pPr>
      <w:r w:rsidRPr="00464D66">
        <w:t>Form (aesthetics) Fit (How it goes together) Function (purpose)</w:t>
      </w:r>
    </w:p>
    <w:p w:rsidR="00427A28" w:rsidRDefault="00427A28" w:rsidP="00464D66">
      <w:pPr>
        <w:pStyle w:val="normal0"/>
        <w:numPr>
          <w:ilvl w:val="0"/>
          <w:numId w:val="14"/>
        </w:numPr>
      </w:pPr>
      <w:r>
        <w:t>Biomimicry: Innovation inspired by nature.</w:t>
      </w:r>
    </w:p>
    <w:p w:rsidR="00427A28" w:rsidRDefault="00427A28" w:rsidP="00464D66">
      <w:pPr>
        <w:pStyle w:val="normal0"/>
        <w:numPr>
          <w:ilvl w:val="0"/>
          <w:numId w:val="14"/>
        </w:numPr>
      </w:pPr>
      <w:r>
        <w:t>Mimic: To copy</w:t>
      </w:r>
    </w:p>
    <w:p w:rsidR="00427A28" w:rsidRDefault="00427A28" w:rsidP="00464D66">
      <w:pPr>
        <w:pStyle w:val="normal0"/>
        <w:numPr>
          <w:ilvl w:val="0"/>
          <w:numId w:val="14"/>
        </w:numPr>
      </w:pPr>
      <w:r>
        <w:t>Assistive Device</w:t>
      </w:r>
    </w:p>
    <w:p w:rsidR="00427A28" w:rsidRPr="00464D66" w:rsidRDefault="00427A28" w:rsidP="00464D66">
      <w:pPr>
        <w:pStyle w:val="normal0"/>
        <w:numPr>
          <w:ilvl w:val="0"/>
          <w:numId w:val="14"/>
        </w:numPr>
      </w:pPr>
      <w:r>
        <w:t xml:space="preserve">Scientific Method: process used in science using systematic observation, measurement and experiment, formulation, testing and modification of hypotheses. </w:t>
      </w:r>
    </w:p>
    <w:p w:rsidR="00427A28" w:rsidRDefault="00427A28" w:rsidP="00464D66">
      <w:pPr>
        <w:pStyle w:val="normal0"/>
        <w:tabs>
          <w:tab w:val="left" w:pos="360"/>
        </w:tabs>
        <w:jc w:val="center"/>
        <w:rPr>
          <w:b/>
          <w:sz w:val="32"/>
          <w:szCs w:val="32"/>
        </w:rPr>
      </w:pPr>
    </w:p>
    <w:p w:rsidR="00427A28" w:rsidRDefault="00427A28" w:rsidP="00464D66">
      <w:pPr>
        <w:pStyle w:val="normal0"/>
        <w:tabs>
          <w:tab w:val="left" w:pos="360"/>
        </w:tabs>
        <w:jc w:val="center"/>
        <w:rPr>
          <w:b/>
          <w:sz w:val="32"/>
          <w:szCs w:val="32"/>
        </w:rPr>
      </w:pPr>
      <w:r w:rsidRPr="00464D66">
        <w:rPr>
          <w:b/>
          <w:sz w:val="32"/>
          <w:szCs w:val="32"/>
        </w:rPr>
        <w:t>List possible ways to find solution for the need.</w:t>
      </w:r>
    </w:p>
    <w:p w:rsidR="00427A28" w:rsidRPr="00464D66" w:rsidRDefault="00427A28" w:rsidP="00464D66">
      <w:pPr>
        <w:pStyle w:val="normal0"/>
        <w:tabs>
          <w:tab w:val="left" w:pos="360"/>
        </w:tabs>
        <w:jc w:val="center"/>
        <w:rPr>
          <w:b/>
          <w:sz w:val="32"/>
          <w:szCs w:val="32"/>
        </w:rPr>
      </w:pPr>
      <w:r>
        <w:rPr>
          <w:noProof/>
        </w:rPr>
        <w:pict>
          <v:roundrect id="_x0000_s1027" style="position:absolute;left:0;text-align:left;margin-left:135pt;margin-top:9.45pt;width:405pt;height:172.5pt;z-index:251660800" arcsize="10923f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.05pt;margin-top:9.45pt;width:88.4pt;height:144.8pt;z-index:251647488;mso-wrap-style:none" stroked="f">
            <v:textbox style="mso-next-textbox:#_x0000_s1028;mso-fit-shape-to-text:t">
              <w:txbxContent>
                <w:p w:rsidR="00427A28" w:rsidRDefault="00427A28">
                  <w:r>
                    <w:pict>
                      <v:shape id="_x0000_i1026" type="#_x0000_t75" alt="" style="width:74.25pt;height:135.75pt">
                        <v:imagedata r:id="rId11" r:href="rId12"/>
                      </v:shape>
                    </w:pict>
                  </w:r>
                </w:p>
              </w:txbxContent>
            </v:textbox>
          </v:shape>
        </w:pict>
      </w:r>
    </w:p>
    <w:p w:rsidR="00427A28" w:rsidRDefault="00427A28" w:rsidP="00B36F67">
      <w:pPr>
        <w:pStyle w:val="normal0"/>
        <w:tabs>
          <w:tab w:val="left" w:pos="360"/>
        </w:tabs>
        <w:ind w:left="810"/>
      </w:pPr>
      <w:r>
        <w:t> </w:t>
      </w:r>
    </w:p>
    <w:p w:rsidR="00427A28" w:rsidRDefault="00427A28" w:rsidP="00B36F67">
      <w:pPr>
        <w:pStyle w:val="normal0"/>
        <w:tabs>
          <w:tab w:val="left" w:pos="360"/>
        </w:tabs>
        <w:ind w:left="810"/>
      </w:pPr>
      <w:r>
        <w:rPr>
          <w:noProof/>
        </w:rPr>
        <w:pict>
          <v:group id="_x0000_s1029" style="position:absolute;left:0;text-align:left;margin-left:.1pt;margin-top:117.75pt;width:116.9pt;height:40.65pt;z-index:251656704" coordorigin="1080,8007" coordsize="2338,813">
            <v:oval id="_x0000_s1030" style="position:absolute;left:1080;top:8007;width:2338;height:813" fillcolor="#f60"/>
            <v:shape id="_x0000_s1031" type="#_x0000_t202" style="position:absolute;left:1500;top:8233;width:1710;height:407" fillcolor="#f60" stroked="f">
              <v:textbox style="mso-next-textbox:#_x0000_s1031">
                <w:txbxContent>
                  <w:p w:rsidR="00427A28" w:rsidRPr="007B35C7" w:rsidRDefault="00427A28" w:rsidP="007B35C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B35C7">
                      <w:rPr>
                        <w:b/>
                      </w:rPr>
                      <w:t>Ask Question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032" type="#_x0000_t202" style="position:absolute;left:0;text-align:left;margin-left:-9pt;margin-top:63.75pt;width:2in;height:81pt;z-index:251652608" stroked="f">
            <v:textbox style="mso-next-textbox:#_x0000_s1032">
              <w:txbxContent>
                <w:p w:rsidR="00427A28" w:rsidRDefault="00427A28">
                  <w:pPr>
                    <w:rPr>
                      <w:b/>
                      <w:sz w:val="24"/>
                      <w:szCs w:val="24"/>
                    </w:rPr>
                  </w:pPr>
                  <w:r w:rsidRPr="005E0588">
                    <w:rPr>
                      <w:b/>
                      <w:sz w:val="24"/>
                      <w:szCs w:val="24"/>
                    </w:rPr>
                    <w:t xml:space="preserve">Understand the need </w:t>
                  </w:r>
                </w:p>
                <w:p w:rsidR="00427A28" w:rsidRPr="005E0588" w:rsidRDefault="00427A28">
                  <w:pPr>
                    <w:rPr>
                      <w:b/>
                      <w:sz w:val="24"/>
                      <w:szCs w:val="24"/>
                    </w:rPr>
                  </w:pPr>
                  <w:r w:rsidRPr="005E0588">
                    <w:rPr>
                      <w:b/>
                      <w:sz w:val="24"/>
                      <w:szCs w:val="24"/>
                    </w:rPr>
                    <w:t>Prepare Research Gather Inspiration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15pt;margin-top:196.35pt;width:89.45pt;height:164.4pt;z-index:251650560;mso-wrap-style:none" stroked="f">
            <v:textbox style="mso-next-textbox:#_x0000_s1033;mso-fit-shape-to-text:t">
              <w:txbxContent>
                <w:p w:rsidR="00427A28" w:rsidRDefault="00427A28" w:rsidP="00E705CE">
                  <w:r>
                    <w:pict>
                      <v:shape id="_x0000_i1028" type="#_x0000_t75" alt="" style="width:75pt;height:155.25pt">
                        <v:imagedata r:id="rId13" r:href="rId14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-9pt;margin-top:303.55pt;width:135pt;height:51.6pt;z-index:251653632" stroked="f">
            <v:textbox style="mso-next-textbox:#_x0000_s1034">
              <w:txbxContent>
                <w:p w:rsidR="00427A28" w:rsidRPr="005E0588" w:rsidRDefault="00427A28" w:rsidP="00E705CE">
                  <w:pPr>
                    <w:rPr>
                      <w:b/>
                      <w:sz w:val="24"/>
                      <w:szCs w:val="24"/>
                    </w:rPr>
                  </w:pPr>
                  <w:r w:rsidRPr="005E0588">
                    <w:rPr>
                      <w:b/>
                      <w:sz w:val="24"/>
                      <w:szCs w:val="24"/>
                    </w:rPr>
                    <w:t>Tell stories</w:t>
                  </w:r>
                </w:p>
                <w:p w:rsidR="00427A28" w:rsidRPr="005E0588" w:rsidRDefault="00427A28" w:rsidP="00E705CE">
                  <w:pPr>
                    <w:rPr>
                      <w:b/>
                      <w:sz w:val="24"/>
                      <w:szCs w:val="24"/>
                    </w:rPr>
                  </w:pPr>
                  <w:r w:rsidRPr="005E0588">
                    <w:rPr>
                      <w:b/>
                      <w:sz w:val="24"/>
                      <w:szCs w:val="24"/>
                    </w:rPr>
                    <w:t>Search for meaning</w:t>
                  </w:r>
                </w:p>
                <w:p w:rsidR="00427A28" w:rsidRPr="005E0588" w:rsidRDefault="00427A28" w:rsidP="00E705CE">
                  <w:pPr>
                    <w:rPr>
                      <w:b/>
                      <w:sz w:val="24"/>
                      <w:szCs w:val="24"/>
                    </w:rPr>
                  </w:pPr>
                  <w:r w:rsidRPr="005E0588">
                    <w:rPr>
                      <w:b/>
                      <w:sz w:val="24"/>
                      <w:szCs w:val="24"/>
                    </w:rPr>
                    <w:t>Frame Opportunities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035" style="position:absolute;left:0;text-align:left;margin-left:-2.9pt;margin-top:410.8pt;width:122.8pt;height:48.95pt;z-index:251659776" coordorigin="962,13601" coordsize="2456,979">
            <v:oval id="_x0000_s1036" style="position:absolute;left:962;top:13601;width:2456;height:979" fillcolor="#ff9"/>
            <v:shape id="_x0000_s1037" type="#_x0000_t202" style="position:absolute;left:1260;top:13755;width:1800;height:645" fillcolor="#ff9" stroked="f">
              <v:textbox style="mso-next-textbox:#_x0000_s1037">
                <w:txbxContent>
                  <w:p w:rsidR="00427A28" w:rsidRPr="007B35C7" w:rsidRDefault="00427A28" w:rsidP="007B35C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Construct Hypothesis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38" style="position:absolute;left:0;text-align:left;margin-left:-5.8pt;margin-top:357.55pt;width:122.8pt;height:48.95pt;z-index:251657728" coordorigin="962,13601" coordsize="2456,979">
            <v:oval id="_x0000_s1039" style="position:absolute;left:962;top:13601;width:2456;height:979" fillcolor="#f96"/>
            <v:shape id="_x0000_s1040" type="#_x0000_t202" style="position:absolute;left:1260;top:13755;width:1800;height:645" fillcolor="#f96" stroked="f">
              <v:textbox style="mso-next-textbox:#_x0000_s1040">
                <w:txbxContent>
                  <w:p w:rsidR="00427A28" w:rsidRPr="007B35C7" w:rsidRDefault="00427A28" w:rsidP="007B35C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B35C7">
                      <w:rPr>
                        <w:b/>
                        <w:sz w:val="20"/>
                        <w:szCs w:val="20"/>
                      </w:rPr>
                      <w:t>Do Background Research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roundrect id="_x0000_s1041" style="position:absolute;left:0;text-align:left;margin-left:126pt;margin-top:162.75pt;width:414.1pt;height:305.45pt;z-index:251649536" arcsize="10923f"/>
        </w:pict>
      </w:r>
      <w:r>
        <w:br w:type="page"/>
      </w:r>
    </w:p>
    <w:p w:rsidR="00427A28" w:rsidRDefault="00427A28" w:rsidP="00B36F67">
      <w:pPr>
        <w:pStyle w:val="normal0"/>
        <w:tabs>
          <w:tab w:val="left" w:pos="360"/>
        </w:tabs>
        <w:ind w:left="810"/>
      </w:pPr>
      <w:r>
        <w:rPr>
          <w:noProof/>
        </w:rPr>
        <w:pict>
          <v:roundrect id="_x0000_s1042" style="position:absolute;left:0;text-align:left;margin-left:126pt;margin-top:-4.9pt;width:405pt;height:332.35pt;z-index:251645440" arcsize="10923f"/>
        </w:pict>
      </w:r>
      <w:r>
        <w:rPr>
          <w:noProof/>
        </w:rPr>
        <w:pict>
          <v:shape id="_x0000_s1043" type="#_x0000_t202" style="position:absolute;left:0;text-align:left;margin-left:9pt;margin-top:-4.9pt;width:90pt;height:180pt;z-index:251648512" stroked="f">
            <v:textbox>
              <w:txbxContent>
                <w:p w:rsidR="00427A28" w:rsidRDefault="00427A28">
                  <w:r>
                    <w:pict>
                      <v:shape id="_x0000_i1030" type="#_x0000_t75" alt="" style="width:75pt;height:144.75pt">
                        <v:imagedata r:id="rId15" r:href="rId16"/>
                      </v:shape>
                    </w:pict>
                  </w:r>
                </w:p>
              </w:txbxContent>
            </v:textbox>
          </v:shape>
        </w:pict>
      </w: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  <w:r>
        <w:rPr>
          <w:noProof/>
        </w:rPr>
        <w:pict>
          <v:shape id="_x0000_s1044" type="#_x0000_t202" style="position:absolute;left:0;text-align:left;margin-left:9pt;margin-top:2.25pt;width:108pt;height:1in;z-index:251655680" stroked="f">
            <v:textbox>
              <w:txbxContent>
                <w:p w:rsidR="00427A28" w:rsidRPr="005E0588" w:rsidRDefault="00427A28" w:rsidP="00AA2FB8">
                  <w:pPr>
                    <w:rPr>
                      <w:b/>
                      <w:sz w:val="24"/>
                      <w:szCs w:val="24"/>
                    </w:rPr>
                  </w:pPr>
                  <w:r w:rsidRPr="005E0588">
                    <w:rPr>
                      <w:b/>
                      <w:sz w:val="24"/>
                      <w:szCs w:val="24"/>
                    </w:rPr>
                    <w:t>Generate Ideas</w:t>
                  </w:r>
                </w:p>
                <w:p w:rsidR="00427A28" w:rsidRPr="005E0588" w:rsidRDefault="00427A28" w:rsidP="00AA2FB8">
                  <w:pPr>
                    <w:rPr>
                      <w:b/>
                      <w:sz w:val="24"/>
                      <w:szCs w:val="24"/>
                    </w:rPr>
                  </w:pPr>
                  <w:r w:rsidRPr="005E0588">
                    <w:rPr>
                      <w:b/>
                      <w:sz w:val="24"/>
                      <w:szCs w:val="24"/>
                    </w:rPr>
                    <w:t>Refine Ideas</w:t>
                  </w:r>
                </w:p>
                <w:p w:rsidR="00427A28" w:rsidRPr="005E0588" w:rsidRDefault="00427A28" w:rsidP="00AA2FB8">
                  <w:pPr>
                    <w:rPr>
                      <w:b/>
                      <w:sz w:val="24"/>
                      <w:szCs w:val="24"/>
                    </w:rPr>
                  </w:pPr>
                  <w:r w:rsidRPr="005E0588">
                    <w:rPr>
                      <w:b/>
                      <w:sz w:val="24"/>
                      <w:szCs w:val="24"/>
                    </w:rPr>
                    <w:t>Clarify</w:t>
                  </w:r>
                </w:p>
                <w:p w:rsidR="00427A28" w:rsidRPr="005E0588" w:rsidRDefault="00427A28" w:rsidP="00AA2FB8">
                  <w:pPr>
                    <w:rPr>
                      <w:b/>
                      <w:sz w:val="24"/>
                      <w:szCs w:val="24"/>
                    </w:rPr>
                  </w:pPr>
                  <w:r w:rsidRPr="005E0588">
                    <w:rPr>
                      <w:b/>
                      <w:sz w:val="24"/>
                      <w:szCs w:val="24"/>
                    </w:rPr>
                    <w:t xml:space="preserve">Synthesize    </w:t>
                  </w:r>
                </w:p>
              </w:txbxContent>
            </v:textbox>
          </v:shape>
        </w:pict>
      </w: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  <w:r>
        <w:rPr>
          <w:noProof/>
        </w:rPr>
        <w:pict>
          <v:group id="_x0000_s1045" style="position:absolute;left:0;text-align:left;margin-left:-4.5pt;margin-top:11.55pt;width:122.8pt;height:48.95pt;z-index:251658752" coordorigin="900,4320" coordsize="2456,979">
            <v:oval id="_x0000_s1046" style="position:absolute;left:900;top:4320;width:2456;height:979" fillcolor="#f96"/>
            <v:shape id="_x0000_s1047" type="#_x0000_t202" style="position:absolute;left:1167;top:4474;width:1800;height:645" fillcolor="#f96" stroked="f">
              <v:textbox style="mso-next-textbox:#_x0000_s1047">
                <w:txbxContent>
                  <w:p w:rsidR="00427A28" w:rsidRPr="007B35C7" w:rsidRDefault="00427A28" w:rsidP="007B35C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B35C7">
                      <w:rPr>
                        <w:b/>
                        <w:sz w:val="20"/>
                        <w:szCs w:val="20"/>
                      </w:rPr>
                      <w:t>Do Background Research</w:t>
                    </w:r>
                  </w:p>
                </w:txbxContent>
              </v:textbox>
            </v:shape>
          </v:group>
        </w:pict>
      </w: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  <w:r>
        <w:rPr>
          <w:noProof/>
        </w:rPr>
        <w:pict>
          <v:shape id="_x0000_s1048" type="#_x0000_t202" style="position:absolute;left:0;text-align:left;margin-left:9pt;margin-top:10.9pt;width:89.9pt;height:165.8pt;z-index:251651584;mso-wrap-style:none" stroked="f">
            <v:textbox style="mso-next-textbox:#_x0000_s1048;mso-fit-shape-to-text:t">
              <w:txbxContent>
                <w:p w:rsidR="00427A28" w:rsidRDefault="00427A28">
                  <w:r>
                    <w:pict>
                      <v:shape id="_x0000_i1032" type="#_x0000_t75" alt="" style="width:75.75pt;height:156.75pt">
                        <v:imagedata r:id="rId17" r:href="rId18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49" style="position:absolute;left:0;text-align:left;margin-left:122.8pt;margin-top:10.9pt;width:408.2pt;height:342pt;z-index:251646464" arcsize="10923f"/>
        </w:pict>
      </w: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  <w:r>
        <w:rPr>
          <w:noProof/>
        </w:rPr>
        <w:pict>
          <v:shape id="_x0000_s1050" type="#_x0000_t202" style="position:absolute;left:0;text-align:left;margin-left:9pt;margin-top:2.5pt;width:108pt;height:54.65pt;z-index:251654656" stroked="f">
            <v:textbox style="mso-next-textbox:#_x0000_s1050">
              <w:txbxContent>
                <w:p w:rsidR="00427A28" w:rsidRPr="005E0588" w:rsidRDefault="00427A28" w:rsidP="00E705CE">
                  <w:pPr>
                    <w:rPr>
                      <w:b/>
                      <w:sz w:val="24"/>
                      <w:szCs w:val="24"/>
                    </w:rPr>
                  </w:pPr>
                  <w:r w:rsidRPr="005E0588">
                    <w:rPr>
                      <w:b/>
                      <w:sz w:val="24"/>
                      <w:szCs w:val="24"/>
                    </w:rPr>
                    <w:t>Make Prototype</w:t>
                  </w:r>
                </w:p>
                <w:p w:rsidR="00427A28" w:rsidRPr="005E0588" w:rsidRDefault="00427A28" w:rsidP="00E705CE">
                  <w:pPr>
                    <w:rPr>
                      <w:b/>
                      <w:sz w:val="24"/>
                      <w:szCs w:val="24"/>
                    </w:rPr>
                  </w:pPr>
                  <w:r w:rsidRPr="005E0588">
                    <w:rPr>
                      <w:b/>
                      <w:sz w:val="24"/>
                      <w:szCs w:val="24"/>
                    </w:rPr>
                    <w:t>Get Feedback</w:t>
                  </w:r>
                </w:p>
                <w:p w:rsidR="00427A28" w:rsidRPr="005E0588" w:rsidRDefault="00427A28" w:rsidP="00E705CE">
                  <w:pPr>
                    <w:rPr>
                      <w:b/>
                      <w:sz w:val="24"/>
                      <w:szCs w:val="24"/>
                    </w:rPr>
                  </w:pPr>
                  <w:r w:rsidRPr="005E0588">
                    <w:rPr>
                      <w:b/>
                      <w:sz w:val="24"/>
                      <w:szCs w:val="24"/>
                    </w:rPr>
                    <w:t xml:space="preserve">Iteration  </w:t>
                  </w:r>
                </w:p>
              </w:txbxContent>
            </v:textbox>
          </v:shape>
        </w:pict>
      </w: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  <w:r>
        <w:rPr>
          <w:noProof/>
        </w:rPr>
        <w:pict>
          <v:oval id="_x0000_s1051" style="position:absolute;left:0;text-align:left;margin-left:-7.45pt;margin-top:12.15pt;width:122.8pt;height:54.75pt;z-index:251661824" o:regroupid="1" fillcolor="#f96"/>
        </w:pict>
      </w:r>
    </w:p>
    <w:p w:rsidR="00427A28" w:rsidRDefault="00427A28" w:rsidP="00B36F67">
      <w:pPr>
        <w:pStyle w:val="normal0"/>
        <w:tabs>
          <w:tab w:val="left" w:pos="360"/>
        </w:tabs>
        <w:ind w:left="810"/>
      </w:pPr>
      <w:r>
        <w:rPr>
          <w:noProof/>
        </w:rPr>
        <w:pict>
          <v:shape id="_x0000_s1052" type="#_x0000_t202" style="position:absolute;left:0;text-align:left;margin-left:0;margin-top:8.15pt;width:104.1pt;height:32.2pt;z-index:251662848" o:regroupid="1" fillcolor="#f96" stroked="f">
            <v:textbox style="mso-next-textbox:#_x0000_s1052">
              <w:txbxContent>
                <w:p w:rsidR="00427A28" w:rsidRPr="007B35C7" w:rsidRDefault="00427A28" w:rsidP="007B35C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Analyze Results Draw Conclusions</w:t>
                  </w:r>
                </w:p>
              </w:txbxContent>
            </v:textbox>
          </v:shape>
        </w:pict>
      </w: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  <w:r>
        <w:rPr>
          <w:noProof/>
        </w:rPr>
        <w:pict>
          <v:shape id="_x0000_s1053" type="#_x0000_t202" style="position:absolute;left:0;text-align:left;margin-left:-7.45pt;margin-top:3.15pt;width:130.25pt;height:36pt;z-index:251663872" fillcolor="#c9f" stroked="f">
            <v:textbox>
              <w:txbxContent>
                <w:p w:rsidR="00427A28" w:rsidRPr="00545B4C" w:rsidRDefault="00427A28">
                  <w:pPr>
                    <w:rPr>
                      <w:b/>
                      <w:i/>
                      <w:sz w:val="20"/>
                      <w:szCs w:val="20"/>
                    </w:rPr>
                  </w:pPr>
                  <w:r w:rsidRPr="00545B4C">
                    <w:rPr>
                      <w:b/>
                      <w:sz w:val="20"/>
                      <w:szCs w:val="20"/>
                    </w:rPr>
                    <w:t xml:space="preserve">Hypothesis is </w:t>
                  </w:r>
                  <w:r>
                    <w:rPr>
                      <w:b/>
                      <w:i/>
                      <w:sz w:val="20"/>
                      <w:szCs w:val="20"/>
                    </w:rPr>
                    <w:t xml:space="preserve">True </w:t>
                  </w:r>
                  <w:r w:rsidRPr="00545B4C">
                    <w:rPr>
                      <w:b/>
                      <w:sz w:val="20"/>
                      <w:szCs w:val="20"/>
                    </w:rPr>
                    <w:t xml:space="preserve">or </w:t>
                  </w:r>
                  <w:r>
                    <w:rPr>
                      <w:b/>
                      <w:i/>
                      <w:sz w:val="20"/>
                      <w:szCs w:val="20"/>
                    </w:rPr>
                    <w:t xml:space="preserve">False / </w:t>
                  </w:r>
                  <w:r w:rsidRPr="00545B4C">
                    <w:rPr>
                      <w:b/>
                      <w:i/>
                      <w:sz w:val="20"/>
                      <w:szCs w:val="20"/>
                    </w:rPr>
                    <w:t>Partially True</w:t>
                  </w:r>
                </w:p>
              </w:txbxContent>
            </v:textbox>
          </v:shape>
        </w:pict>
      </w: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B36F67">
      <w:pPr>
        <w:pStyle w:val="normal0"/>
        <w:tabs>
          <w:tab w:val="left" w:pos="360"/>
        </w:tabs>
        <w:ind w:left="810"/>
      </w:pPr>
    </w:p>
    <w:p w:rsidR="00427A28" w:rsidRDefault="00427A28" w:rsidP="00E705CE">
      <w:pPr>
        <w:pStyle w:val="normal0"/>
        <w:tabs>
          <w:tab w:val="left" w:pos="360"/>
        </w:tabs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w:pict>
          <v:shape id="_x0000_s1054" type="#_x0000_t202" style="position:absolute;left:0;text-align:left;margin-left:-18pt;margin-top:99.4pt;width:2in;height:54pt;z-index:251665920" stroked="f">
            <v:textbox>
              <w:txbxContent>
                <w:p w:rsidR="00427A28" w:rsidRPr="00390F47" w:rsidRDefault="00427A28" w:rsidP="00464D66">
                  <w:pPr>
                    <w:rPr>
                      <w:b/>
                      <w:sz w:val="24"/>
                      <w:szCs w:val="24"/>
                    </w:rPr>
                  </w:pPr>
                  <w:r w:rsidRPr="00390F47">
                    <w:rPr>
                      <w:b/>
                    </w:rPr>
                    <w:t>How could the design be tweaked to better fit the client’s need?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8.9pt;margin-top:8.35pt;width:90.1pt;height:145.05pt;z-index:251664896;mso-wrap-style:none" stroked="f">
            <v:textbox style="mso-fit-shape-to-text:t">
              <w:txbxContent>
                <w:p w:rsidR="00427A28" w:rsidRDefault="00427A28" w:rsidP="00464D66">
                  <w:r>
                    <w:pict>
                      <v:shape id="_x0000_i1034" type="#_x0000_t75" alt="" style="width:75.75pt;height:135.75pt">
                        <v:imagedata r:id="rId19" r:href="rId20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7.3pt;margin-top:198.1pt;width:90pt;height:19.7pt;z-index:251671040" fillcolor="#f69" stroked="f">
            <v:textbox style="mso-next-textbox:#_x0000_s1056">
              <w:txbxContent>
                <w:p w:rsidR="00427A28" w:rsidRPr="007B35C7" w:rsidRDefault="00427A28" w:rsidP="00464D6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Report Results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57" style="position:absolute;left:0;text-align:left;margin-left:-9pt;margin-top:189.1pt;width:122.8pt;height:36pt;z-index:251670016" fillcolor="#f69"/>
        </w:pict>
      </w:r>
      <w:r>
        <w:rPr>
          <w:noProof/>
        </w:rPr>
        <w:pict>
          <v:shape id="_x0000_s1058" type="#_x0000_t202" style="position:absolute;left:0;text-align:left;margin-left:7.3pt;margin-top:159.85pt;width:90pt;height:18pt;z-index:251668992" fillcolor="#f9f" stroked="f">
            <v:textbox style="mso-next-textbox:#_x0000_s1058">
              <w:txbxContent>
                <w:p w:rsidR="00427A28" w:rsidRPr="007B35C7" w:rsidRDefault="00427A28" w:rsidP="00464D6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Report Results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9" style="position:absolute;left:0;text-align:left;margin-left:122.8pt;margin-top:0;width:408.2pt;height:233.35pt;z-index:251666944" arcsize="10923f"/>
        </w:pict>
      </w: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w:pict>
          <v:oval id="_x0000_s1060" style="position:absolute;left:0;text-align:left;margin-left:-5.8pt;margin-top:8.5pt;width:122.8pt;height:33.45pt;z-index:251667968" fillcolor="#f9f"/>
        </w:pict>
      </w: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27A28" w:rsidRDefault="00427A28" w:rsidP="008D669D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  <w:sz w:val="28"/>
          <w:szCs w:val="28"/>
        </w:rPr>
        <w:t>Use this additional space to gather information and create sketches for ideation.</w:t>
      </w:r>
    </w:p>
    <w:p w:rsidR="00427A28" w:rsidRDefault="00427A28" w:rsidP="00E705CE">
      <w:pPr>
        <w:pStyle w:val="normal0"/>
        <w:tabs>
          <w:tab w:val="left" w:pos="360"/>
        </w:tabs>
      </w:pPr>
    </w:p>
    <w:sectPr w:rsidR="00427A28" w:rsidSect="0086319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2848B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FC68ACF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49A4A0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32C63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AAE45B9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954D37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C66A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BFE7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CEC9F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528C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BB03501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nsid w:val="3A451EEA"/>
    <w:multiLevelType w:val="hybridMultilevel"/>
    <w:tmpl w:val="6338E702"/>
    <w:lvl w:ilvl="0" w:tplc="20B886A8">
      <w:start w:val="1"/>
      <w:numFmt w:val="bullet"/>
      <w:lvlText w:val=""/>
      <w:lvlJc w:val="left"/>
      <w:pPr>
        <w:tabs>
          <w:tab w:val="num" w:pos="720"/>
        </w:tabs>
        <w:ind w:left="648" w:hanging="216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9E63C26"/>
    <w:multiLevelType w:val="multilevel"/>
    <w:tmpl w:val="FFFFFFFF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rFonts w:cs="Times New Roman"/>
        <w:u w:val="none"/>
      </w:rPr>
    </w:lvl>
  </w:abstractNum>
  <w:abstractNum w:abstractNumId="13">
    <w:nsid w:val="7EFE1B20"/>
    <w:multiLevelType w:val="multilevel"/>
    <w:tmpl w:val="FFFFFFFF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rFonts w:cs="Times New Roman"/>
        <w:u w:val="none"/>
      </w:r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3191"/>
    <w:rsid w:val="000A2840"/>
    <w:rsid w:val="00390F47"/>
    <w:rsid w:val="00427A28"/>
    <w:rsid w:val="00464D66"/>
    <w:rsid w:val="00522C2B"/>
    <w:rsid w:val="00545B4C"/>
    <w:rsid w:val="00586AA9"/>
    <w:rsid w:val="005E0588"/>
    <w:rsid w:val="00664305"/>
    <w:rsid w:val="006B5F27"/>
    <w:rsid w:val="007B35C7"/>
    <w:rsid w:val="00863191"/>
    <w:rsid w:val="008D669D"/>
    <w:rsid w:val="0099572C"/>
    <w:rsid w:val="00A71810"/>
    <w:rsid w:val="00AA2FB8"/>
    <w:rsid w:val="00B36F67"/>
    <w:rsid w:val="00BC1128"/>
    <w:rsid w:val="00C928BA"/>
    <w:rsid w:val="00E21472"/>
    <w:rsid w:val="00E705CE"/>
    <w:rsid w:val="00E94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472"/>
    <w:pPr>
      <w:spacing w:line="276" w:lineRule="auto"/>
    </w:pPr>
    <w:rPr>
      <w:color w:val="000000"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863191"/>
    <w:pPr>
      <w:keepNext/>
      <w:keepLines/>
      <w:spacing w:before="200"/>
      <w:contextualSpacing/>
      <w:outlineLvl w:val="0"/>
    </w:pPr>
    <w:rPr>
      <w:rFonts w:ascii="Trebuchet MS" w:hAnsi="Trebuchet MS" w:cs="Trebuchet MS"/>
      <w:sz w:val="32"/>
      <w:szCs w:val="32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863191"/>
    <w:pPr>
      <w:keepNext/>
      <w:keepLines/>
      <w:spacing w:before="200"/>
      <w:contextualSpacing/>
      <w:outlineLvl w:val="1"/>
    </w:pPr>
    <w:rPr>
      <w:rFonts w:ascii="Trebuchet MS" w:hAnsi="Trebuchet MS" w:cs="Trebuchet MS"/>
      <w:b/>
      <w:sz w:val="26"/>
      <w:szCs w:val="26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863191"/>
    <w:pPr>
      <w:keepNext/>
      <w:keepLines/>
      <w:spacing w:before="160"/>
      <w:contextualSpacing/>
      <w:outlineLvl w:val="2"/>
    </w:pPr>
    <w:rPr>
      <w:rFonts w:ascii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863191"/>
    <w:pPr>
      <w:keepNext/>
      <w:keepLines/>
      <w:spacing w:before="160"/>
      <w:contextualSpacing/>
      <w:outlineLvl w:val="3"/>
    </w:pPr>
    <w:rPr>
      <w:rFonts w:ascii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863191"/>
    <w:pPr>
      <w:keepNext/>
      <w:keepLines/>
      <w:spacing w:before="160"/>
      <w:contextualSpacing/>
      <w:outlineLvl w:val="4"/>
    </w:pPr>
    <w:rPr>
      <w:rFonts w:ascii="Trebuchet MS" w:hAnsi="Trebuchet MS" w:cs="Trebuchet MS"/>
      <w:color w:val="666666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863191"/>
    <w:pPr>
      <w:keepNext/>
      <w:keepLines/>
      <w:spacing w:before="160"/>
      <w:contextualSpacing/>
      <w:outlineLvl w:val="5"/>
    </w:pPr>
    <w:rPr>
      <w:rFonts w:ascii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C1128"/>
    <w:rPr>
      <w:rFonts w:ascii="Cambria" w:hAnsi="Cambria" w:cs="Times New Roman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1128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C1128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C1128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BC1128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C1128"/>
    <w:rPr>
      <w:rFonts w:ascii="Calibri" w:hAnsi="Calibri" w:cs="Times New Roman"/>
      <w:b/>
      <w:bCs/>
      <w:color w:val="000000"/>
    </w:rPr>
  </w:style>
  <w:style w:type="paragraph" w:customStyle="1" w:styleId="normal0">
    <w:name w:val="normal"/>
    <w:uiPriority w:val="99"/>
    <w:rsid w:val="00863191"/>
    <w:pPr>
      <w:spacing w:line="276" w:lineRule="auto"/>
    </w:pPr>
    <w:rPr>
      <w:color w:val="000000"/>
    </w:rPr>
  </w:style>
  <w:style w:type="paragraph" w:styleId="Title">
    <w:name w:val="Title"/>
    <w:basedOn w:val="normal0"/>
    <w:next w:val="normal0"/>
    <w:link w:val="TitleChar"/>
    <w:uiPriority w:val="99"/>
    <w:qFormat/>
    <w:rsid w:val="00863191"/>
    <w:pPr>
      <w:keepNext/>
      <w:keepLines/>
      <w:contextualSpacing/>
    </w:pPr>
    <w:rPr>
      <w:rFonts w:ascii="Trebuchet MS" w:hAnsi="Trebuchet MS" w:cs="Trebuchet MS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99"/>
    <w:locked/>
    <w:rsid w:val="00BC1128"/>
    <w:rPr>
      <w:rFonts w:ascii="Cambria" w:hAnsi="Cambria" w:cs="Times New Roman"/>
      <w:b/>
      <w:bCs/>
      <w:color w:val="000000"/>
      <w:kern w:val="28"/>
      <w:sz w:val="32"/>
      <w:szCs w:val="32"/>
    </w:rPr>
  </w:style>
  <w:style w:type="paragraph" w:styleId="Subtitle">
    <w:name w:val="Subtitle"/>
    <w:basedOn w:val="normal0"/>
    <w:next w:val="normal0"/>
    <w:link w:val="SubtitleChar"/>
    <w:uiPriority w:val="99"/>
    <w:qFormat/>
    <w:rsid w:val="00863191"/>
    <w:pPr>
      <w:keepNext/>
      <w:keepLines/>
      <w:spacing w:after="200"/>
      <w:contextualSpacing/>
    </w:pPr>
    <w:rPr>
      <w:rFonts w:ascii="Trebuchet MS" w:hAnsi="Trebuchet MS" w:cs="Trebuchet MS"/>
      <w:i/>
      <w:color w:val="666666"/>
      <w:sz w:val="26"/>
      <w:szCs w:val="26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C1128"/>
    <w:rPr>
      <w:rFonts w:ascii="Cambria" w:hAnsi="Cambria" w:cs="Times New Roman"/>
      <w:color w:val="000000"/>
      <w:sz w:val="24"/>
      <w:szCs w:val="24"/>
    </w:rPr>
  </w:style>
  <w:style w:type="table" w:customStyle="1" w:styleId="Style">
    <w:name w:val="Style"/>
    <w:uiPriority w:val="99"/>
    <w:rsid w:val="00863191"/>
    <w:pPr>
      <w:contextualSpacing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8D669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02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yh.com/HealthTopics/HealthTopicDetails.aspx?p=114&amp;np=306&amp;id=1874" TargetMode="External"/><Relationship Id="rId13" Type="http://schemas.openxmlformats.org/officeDocument/2006/relationships/image" Target="media/image3.png"/><Relationship Id="rId18" Type="http://schemas.openxmlformats.org/officeDocument/2006/relationships/image" Target="https://lh5.googleusercontent.com/D-vTgIBeZ5SuxAgP7xRzRqOBdgeODixJezhxXTE4vbqKcAT9MlYcYzcaJ3dJsu1uozf2hGulizKVYE8FOVfsq9qHXNyxu2cleRG-3grUkKmwatqIpi537h1VAC55nDRKX0sDkulCDQ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eb.jhu.edu/disabilities/faculty/types_of_disabilities/" TargetMode="External"/><Relationship Id="rId12" Type="http://schemas.openxmlformats.org/officeDocument/2006/relationships/image" Target="https://lh5.googleusercontent.com/Ttco2V6GSic8FZSiWEDMsFX7koYpMS0YIYRkTi9MWySwUM2VarnL_-ZUUlhos831zy_-pZ58PPWHGkP-xr01jfgZERUKgYpytxdRtEd9aXtYlTDLbcXHnP-GI9uGZtN3XSxokNj4Gw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https://lh4.googleusercontent.com/rI6TyvAo1TeOA6JnRvkQ-IGz78JKxWOpzDiN7jyDclXGR9YHSveXi5oBQuAs6x2UXTBN5vAZgWM7t8R39w9UOgmwhxazVz5Z3gXL5HVXqYPFftDx7NYZxsEuCnisfL6ifb7gJyRoNA" TargetMode="External"/><Relationship Id="rId20" Type="http://schemas.openxmlformats.org/officeDocument/2006/relationships/image" Target="https://lh3.googleusercontent.com/-pBwyTJ7l4beX_zDayvCSqiO1MBbTqikXZ9RVSY0X9XnULA6_Uzo-qog1Aovpqs-RLp5dP4FyntVcCQhK-mNu9XtEIDia0yi78mIzZfQkpoiN7xr3CKMfD_DJWIm06rEnrBR-IqudQ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disabled-world.com/disability/statistics/census-stats.php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hyperlink" Target="http://piktochart.com/piktochart-infographics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www.cdc.gov/ncbddd/disabilityandhealth/types.html" TargetMode="External"/><Relationship Id="rId14" Type="http://schemas.openxmlformats.org/officeDocument/2006/relationships/image" Target="https://lh3.googleusercontent.com/cI_deeEJ00FTxMuoDBDlkQzZfYRHHdsGy9yPGNegt01Gc8475vk0onVC4tWfv0MaNQNvQ1mTgW6o5LZVZwhXpQMBmSBNJZTdAp3oNs-hd5j4arIqKRBrC80Sl2t2MNlfffyNXeYsUQ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272</TotalTime>
  <Pages>5</Pages>
  <Words>991</Words>
  <Characters>5651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 4:  Science Biomimicry </dc:title>
  <dc:subject/>
  <dc:creator/>
  <cp:keywords/>
  <dc:description/>
  <cp:lastModifiedBy>Windows User</cp:lastModifiedBy>
  <cp:revision>3</cp:revision>
  <dcterms:created xsi:type="dcterms:W3CDTF">2015-11-11T12:26:00Z</dcterms:created>
  <dcterms:modified xsi:type="dcterms:W3CDTF">2015-11-11T20:45:00Z</dcterms:modified>
</cp:coreProperties>
</file>